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0"/>
        <w:gridCol w:w="5160"/>
      </w:tblGrid>
      <w:tr w:rsidR="0027660D" w14:paraId="71213191" w14:textId="77777777" w:rsidTr="002428FB">
        <w:trPr>
          <w:trHeight w:hRule="exact" w:val="3119"/>
        </w:trPr>
        <w:tc>
          <w:tcPr>
            <w:tcW w:w="5160" w:type="dxa"/>
          </w:tcPr>
          <w:p w14:paraId="13E99A8C" w14:textId="77777777" w:rsidR="00F76E2D" w:rsidRDefault="00F76E2D" w:rsidP="00F76E2D">
            <w:pPr>
              <w:jc w:val="center"/>
            </w:pPr>
          </w:p>
          <w:p w14:paraId="03DA97F2" w14:textId="77777777" w:rsidR="00F76E2D" w:rsidRDefault="00F76E2D" w:rsidP="00F76E2D">
            <w:pPr>
              <w:jc w:val="center"/>
            </w:pPr>
          </w:p>
          <w:p w14:paraId="7403E365" w14:textId="77777777" w:rsidR="00F76E2D" w:rsidRDefault="00F76E2D" w:rsidP="00F76E2D">
            <w:pPr>
              <w:jc w:val="center"/>
            </w:pPr>
          </w:p>
          <w:p w14:paraId="54379AA4" w14:textId="4BC9DCDE" w:rsidR="00F76E2D" w:rsidRPr="00F76E2D" w:rsidRDefault="00502C19" w:rsidP="00F76E2D">
            <w:pPr>
              <w:jc w:val="center"/>
              <w:rPr>
                <w:sz w:val="56"/>
              </w:rPr>
            </w:pPr>
            <w:r>
              <w:rPr>
                <w:rFonts w:hint="eastAsia"/>
                <w:sz w:val="56"/>
              </w:rPr>
              <w:t>長谷川　高平</w:t>
            </w:r>
          </w:p>
          <w:p w14:paraId="743476A4" w14:textId="77777777" w:rsidR="00F76E2D" w:rsidRDefault="00F76E2D" w:rsidP="00F76E2D">
            <w:pPr>
              <w:jc w:val="center"/>
            </w:pPr>
          </w:p>
          <w:p w14:paraId="1BB87574" w14:textId="77777777" w:rsidR="00F76E2D" w:rsidRDefault="00F76E2D" w:rsidP="00F76E2D">
            <w:pPr>
              <w:jc w:val="center"/>
            </w:pPr>
          </w:p>
          <w:p w14:paraId="0E7EB0FF" w14:textId="77777777" w:rsidR="00F76E2D" w:rsidRDefault="00F76E2D" w:rsidP="00F76E2D">
            <w:pPr>
              <w:jc w:val="center"/>
            </w:pPr>
          </w:p>
          <w:p w14:paraId="2D58CF8D" w14:textId="77777777" w:rsidR="00F76E2D" w:rsidRDefault="00F76E2D" w:rsidP="00F76E2D">
            <w:pPr>
              <w:jc w:val="center"/>
            </w:pPr>
          </w:p>
          <w:p w14:paraId="431F0E71" w14:textId="77777777" w:rsidR="00F76E2D" w:rsidRDefault="00F76E2D" w:rsidP="00F76E2D">
            <w:pPr>
              <w:jc w:val="center"/>
            </w:pPr>
          </w:p>
        </w:tc>
        <w:tc>
          <w:tcPr>
            <w:tcW w:w="5160" w:type="dxa"/>
          </w:tcPr>
          <w:p w14:paraId="1979E410" w14:textId="77777777" w:rsidR="00F76E2D" w:rsidRDefault="00F76E2D" w:rsidP="00F76E2D">
            <w:pPr>
              <w:jc w:val="center"/>
            </w:pPr>
          </w:p>
          <w:p w14:paraId="742EF993" w14:textId="77777777" w:rsidR="00F76E2D" w:rsidRDefault="00F76E2D" w:rsidP="00F76E2D">
            <w:pPr>
              <w:jc w:val="center"/>
            </w:pPr>
          </w:p>
          <w:p w14:paraId="49296C58" w14:textId="77777777" w:rsidR="00F76E2D" w:rsidRDefault="00F76E2D" w:rsidP="00F76E2D">
            <w:pPr>
              <w:jc w:val="center"/>
            </w:pPr>
            <w:r>
              <w:fldChar w:fldCharType="begin"/>
            </w:r>
            <w:r w:rsidRPr="00502C19">
              <w:instrText xml:space="preserve"> NEXT </w:instrText>
            </w:r>
            <w:r>
              <w:fldChar w:fldCharType="end"/>
            </w:r>
          </w:p>
          <w:p w14:paraId="552E5431" w14:textId="1D43DB16" w:rsidR="00F76E2D" w:rsidRPr="00F76E2D" w:rsidRDefault="00502C19" w:rsidP="00F76E2D">
            <w:pPr>
              <w:jc w:val="center"/>
              <w:rPr>
                <w:sz w:val="56"/>
              </w:rPr>
            </w:pPr>
            <w:r>
              <w:rPr>
                <w:rFonts w:hint="eastAsia"/>
                <w:sz w:val="56"/>
              </w:rPr>
              <w:t xml:space="preserve">長谷川　</w:t>
            </w:r>
            <w:bookmarkStart w:id="0" w:name="_GoBack"/>
            <w:bookmarkEnd w:id="0"/>
            <w:r>
              <w:rPr>
                <w:rFonts w:hint="eastAsia"/>
                <w:sz w:val="56"/>
              </w:rPr>
              <w:t>高平</w:t>
            </w:r>
          </w:p>
          <w:p w14:paraId="6D60CF0A" w14:textId="77777777" w:rsidR="00F76E2D" w:rsidRDefault="00F76E2D" w:rsidP="00F76E2D">
            <w:pPr>
              <w:jc w:val="center"/>
            </w:pPr>
          </w:p>
          <w:p w14:paraId="35F39A69" w14:textId="77777777" w:rsidR="00F76E2D" w:rsidRDefault="00F76E2D" w:rsidP="00F76E2D">
            <w:pPr>
              <w:jc w:val="center"/>
            </w:pPr>
          </w:p>
          <w:p w14:paraId="5D7777A6" w14:textId="77777777" w:rsidR="00F76E2D" w:rsidRDefault="00F76E2D" w:rsidP="00F76E2D">
            <w:pPr>
              <w:jc w:val="center"/>
            </w:pPr>
          </w:p>
          <w:p w14:paraId="4B35FC69" w14:textId="77777777" w:rsidR="0027660D" w:rsidRDefault="0027660D" w:rsidP="0033628D"/>
        </w:tc>
      </w:tr>
    </w:tbl>
    <w:p w14:paraId="2AAAE66A" w14:textId="77777777" w:rsidR="00F76E2D" w:rsidRPr="00F76E2D" w:rsidRDefault="00F76E2D"/>
    <w:sectPr w:rsidR="00F76E2D" w:rsidRPr="00F76E2D" w:rsidSect="009732CB">
      <w:pgSz w:w="11906" w:h="16838" w:code="9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66B95" w14:textId="77777777" w:rsidR="00F76E2D" w:rsidRDefault="00F76E2D" w:rsidP="00775958">
      <w:r>
        <w:separator/>
      </w:r>
    </w:p>
  </w:endnote>
  <w:endnote w:type="continuationSeparator" w:id="0">
    <w:p w14:paraId="797A9805" w14:textId="77777777" w:rsidR="00F76E2D" w:rsidRDefault="00F76E2D" w:rsidP="00775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64972" w14:textId="77777777" w:rsidR="00F76E2D" w:rsidRDefault="00F76E2D" w:rsidP="00775958">
      <w:r>
        <w:separator/>
      </w:r>
    </w:p>
  </w:footnote>
  <w:footnote w:type="continuationSeparator" w:id="0">
    <w:p w14:paraId="5992AB37" w14:textId="77777777" w:rsidR="00F76E2D" w:rsidRDefault="00F76E2D" w:rsidP="00775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ptman\Dropbox\研究室共有フォルダ\2018年度\飯野さんD論\Name_list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"/>
    <w:viewMergedData/>
    <w:odso>
      <w:udl w:val="Provider=Microsoft.ACE.OLEDB.12.0;User ID=Admin;Data Source=C:\Users\EISEI\Dropbox\研究室共有フォルダ\2018年度\飯野さんD論\Name_list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2"/>
      <w:colDelim w:val="9"/>
      <w:type w:val="database"/>
      <w:fHdr/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氏名"/>
        <w:mappedName w:val="姓"/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2D"/>
    <w:rsid w:val="00096121"/>
    <w:rsid w:val="000D64BB"/>
    <w:rsid w:val="001203C5"/>
    <w:rsid w:val="0012284B"/>
    <w:rsid w:val="002428FB"/>
    <w:rsid w:val="0027660D"/>
    <w:rsid w:val="002C7CC8"/>
    <w:rsid w:val="002D0ED2"/>
    <w:rsid w:val="002F225C"/>
    <w:rsid w:val="002F421E"/>
    <w:rsid w:val="00380CEC"/>
    <w:rsid w:val="003D0C73"/>
    <w:rsid w:val="00417226"/>
    <w:rsid w:val="00502C19"/>
    <w:rsid w:val="006C5227"/>
    <w:rsid w:val="00750CE4"/>
    <w:rsid w:val="00773F24"/>
    <w:rsid w:val="00775958"/>
    <w:rsid w:val="007F230F"/>
    <w:rsid w:val="008C236E"/>
    <w:rsid w:val="00942C04"/>
    <w:rsid w:val="009732CB"/>
    <w:rsid w:val="00A649CB"/>
    <w:rsid w:val="00BC5DED"/>
    <w:rsid w:val="00D378CC"/>
    <w:rsid w:val="00DF1256"/>
    <w:rsid w:val="00DF218C"/>
    <w:rsid w:val="00E55234"/>
    <w:rsid w:val="00EB3E2F"/>
    <w:rsid w:val="00F72493"/>
    <w:rsid w:val="00F76E2D"/>
    <w:rsid w:val="00F8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11CDA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0C7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2C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rsid w:val="002428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2428F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rsid w:val="007759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775958"/>
    <w:rPr>
      <w:kern w:val="2"/>
      <w:sz w:val="21"/>
      <w:szCs w:val="24"/>
    </w:rPr>
  </w:style>
  <w:style w:type="paragraph" w:styleId="a8">
    <w:name w:val="footer"/>
    <w:basedOn w:val="a"/>
    <w:link w:val="a9"/>
    <w:rsid w:val="0077595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7595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EISEI\Dropbox\&#30740;&#31350;&#23460;&#20849;&#26377;&#12501;&#12457;&#12523;&#12480;\2018&#24180;&#24230;\&#39151;&#37326;&#12373;&#12435;D&#35542;\Name_list.xlsx" TargetMode="External"/><Relationship Id="rId1" Type="http://schemas.openxmlformats.org/officeDocument/2006/relationships/attachedTemplate" Target="file:///C:\Users\ptman\AppData\Roaming\Microsoft\Templates\&#21517;&#21050;&#12501;&#12457;&#12540;&#12510;&#12483;&#12488;%201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78DEC2C-1A87-4042-B948-85D6FE67BB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名刺フォーマット 1.dotx</Template>
  <TotalTime>0</TotalTime>
  <Pages>1</Pages>
  <Words>10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名刺フォーマット 1</dc:title>
  <dc:subject/>
  <dc:creator/>
  <cp:keywords/>
  <dc:description/>
  <cp:lastModifiedBy/>
  <cp:revision>1</cp:revision>
  <dcterms:created xsi:type="dcterms:W3CDTF">2018-08-21T14:59:00Z</dcterms:created>
  <dcterms:modified xsi:type="dcterms:W3CDTF">2020-01-26T08:17:00Z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TC102631339990</vt:lpwstr>
  </property>
</Properties>
</file>